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                         MONTHLY LABOR FORCE DATA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                           SEPTEMBER  2018                  OCTOBER  2018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                     LABOR                        LABOR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                     FORCE    EMP    UNEMP RATE   FORCE    EMP    UNEMP RATE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IOWA (SEASONALLY ADJ). 1686100 1644400  41800  2.5  1688300 1647100  41200  2.4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MULTIPLE-COUNTY MSA'S: (NOT SEASONALLY ADJ.)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CEDAR RAPIDS MSA .....  142700  139300   3400  2.4   143700  140700   3000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DES MOINES-W DSM MSA .  352700  345400   7300  2.1   358600  351900   6700  1.9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IOWA CITY MSA ........   98100   96300   1700  1.8    99300   97900   1400  1.4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SIOUX CITY MSA .......   90400   88500   1900  2.1    91600   89800   1800  2.0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WATERLOO - CF MSA ....   87800   85800   2000  2.3    88500   86800   1700  1.9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================================================================================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COUNTIES: (NOT SEASONALLY ADJ.)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ADAIR ................    4160    4080     80  1.9     4160    4090     70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ADAMS ................    2110    2070     40  1.8     2090    2060     30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ALLAMAKEE ............    7380    7240    140  1.9     7380    7240    130  1.8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APPANOOSE ............    5940    5770    170  2.8     5940    5790    150  2.6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AUDUBON ..............    3020    2960     60  1.9     3010    2950     50  1.8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BENTON (PART OF MSA)..   13500   13200    300  2.2    13500   13300    300  1.9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BLACK HAWK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(PART OF MSA)......   67800   66200   1600  2.4    68400   67000   1400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BOONE (MICRO) ........   14870   14600    270  1.8    14940   14700    240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BREMER (PART OF MSA) .   13600   13300    200  1.7    13600   13500    200  1.4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BUCHANAN .............   10990   10770    220  2.0    10910   10720    200  1.8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BUENA VISTA (MICRO) ..   11390   11190    200  1.8    11640   11450    190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BUTLER ...............    7740    7590    150  2.0     7750    7620    130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CALHOUN ..............    4240    4140    100  2.4     4230    4150     90  2.0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CARROLL (MICRO) ......   10890   10700    190  1.7    10830   10670    170  1.5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CASS .................    6960    6830    130  1.9     6920    6800    120  1.8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CEDAR ................   10790   10590    200  1.9    10880   10700    180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CERRO GORDO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(PART OF MICRO) ...   23330   22810    520  2.2    23530   23060    470  2.0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CHEROKEE .............    6050    5930    110  1.9     5950    5860     90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CHICKASAW ............    6410    6290    120  1.9     6450    6340    110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CLARKE ...............    4770    4670    110  2.2     4790    4690    100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CLAY .................    8480    8280    210  2.5     8450    8250    210  2.4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CLAYTON ..............   10130    9940    180  1.8    10140    9930    210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CLINTON (MICRO) ......   22720   22070    650  2.9    22770   22190    580  2.6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CRAWFORD .............    7890    7690    200  2.5     7860    7680    180  2.3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DALLAS (PART OF MSA) .   47000   46200    700  1.6    47700   47100    600  1.3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DAVIS (PART OF MICRO).    4250    4120    130  3.2     4190    4100     90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DECATUR ..............    4360    4280     80  1.8     4340    4270     70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DELAWARE..............   10360   10200    170  1.6    10350   10190    150  1.5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DES MOINES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(PART OF MICRO) ...   19200   18670    530  2.8    19180   18670    510  2.7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DICKINSON (MICRO) ....   10210   10000    210  2.1     9850    9600    250  2.5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DUBUQUE (MSA) ........   54000   52900   1000  1.9    54900   54000    900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EMMET ................    5340    5230    100  1.9     5340    5220    120  2.2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FAYETTE ..............   10210    9980    230  2.3    10400   10170    230  2.2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FLOYD ................    8820    8650    170  1.9     8820    8670    150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FRANKLIN .............    5730    5640    100  1.7     5680    5600     80  1.4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FREMONT ..............    3750    3690     60  1.6     3780    3730     50  1.4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GREENE ...............    5350    5260     90  1.7     5440    5350     80  1.5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GRUNDY (PART OF MSA) .    6400    6300    100  1.9     6400    6300    100  1.8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GUTHRIE (PART OF MSA)     5600    5500    100  1.9     5600    5500    100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HAMILTON .............    7040    6880    160  2.2     7070    6920    150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HANCOCK ..............    6070    5950    120  2.0     6120    6020    110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HARDIN ...............    8310    8120    190  2.2     8270    8100    170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HARRISON (PART OF MSA)    7390    7260    140  1.8     7410    7300    110  1.4</w:t>
      </w:r>
    </w:p>
    <w:p w:rsidR="00675816" w:rsidRPr="00D74106" w:rsidRDefault="00675816" w:rsidP="00D74106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HENRY ................    9840    9640    210  2.1     9940    9760    180  1.8</w:t>
      </w:r>
    </w:p>
    <w:p w:rsidR="00675816" w:rsidRPr="00D74106" w:rsidRDefault="00675816" w:rsidP="00D74106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HOWARD ...............    5040    4940    100  1.9     4950    4860     90  1.8</w:t>
      </w:r>
    </w:p>
    <w:p w:rsidR="00675816" w:rsidRPr="00D74106" w:rsidRDefault="00675816" w:rsidP="00D74106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HUMBOLDT .............    5280    5170    100  2.0     5270    5170    100  1.8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                        MONTHLY LABOR FORCE DATA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                           SEPTEMBER  2018                  OCTOBER  2018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COUNTIES:               LABOR                        LABOR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(NOT SEASONALLY ADJ.)   FORCE    EMP    UNEMP RATE   FORCE    EMP    UNEMP RATE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IDA ..................    4070    4010     60  1.5     4110    4060     50  1.2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IOWA .................   10690   10530    160  1.5    10760   10620    140  1.3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JACKSON ..............   10800   10590    210  2.0    10850   10650    200  1.8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JASPER (MICRO) .......   19290   18850    440  2.3    19420   19010    400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JEFFERSON (MICRO) ....    8910    8700    220  2.4     8880    8690    190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JOHNSON (PART OF MSA)    85700   84200   1500  1.7    86900   85700   1200  1.4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JONES (PART OF MSA) ..   10400   10200    200  2.0    10400   10300    200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KEOKUK ...............    5100    4960    130  2.6     5090    4980    110  2.2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KOSSUTH ..............    8610    8460    150  1.7     8510    8380    130  1.5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LEE (PART OF MICRO) ..   15770   15180    580  3.7    16020   15500    510  3.2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LINN (PART OF MSA) ...  118800  115900   2900  2.4   119700  117200   2600  2.2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LOUISA ...............    5990    5860    140  2.3     6030    5910    130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LUCAS ................    4240    4160     80  1.8     4250    4200     60  1.3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LYON .................    6930    6850     80  1.2     6920    6850     60  0.9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MADISON (PART OF MSA)     8400    8200    200  2.5     8500    8300    200  2.3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MAHASKA (MICRO) ......   11480   11240    240  2.1    11410   11210    200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MARION (MICRO) .......   17730   17420    310  1.7    17790   17510    280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MARSHALL (MICRO) .....   17920   17260    660  3.7    17950   17350    600  3.4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MILLS (PART OF MSA) ..    7360    7230    130  1.8     7420    7300    120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MITCHELL .............    5860    5760     90  1.6     5800    5720     80  1.4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MONONA ...............    4380    4290     90  2.0     4360    4280     80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MONROE ...............    3870    3770    110  2.7     3830    3750     80  2.2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MONTGOMERY ...........    4910    4810    110  2.2     4880    4790     90  1.9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MUSCATINE (MICRO)....</w:t>
      </w:r>
      <w:bookmarkStart w:id="0" w:name="_GoBack"/>
      <w:bookmarkEnd w:id="0"/>
      <w:r w:rsidRPr="00D74106">
        <w:rPr>
          <w:rFonts w:ascii="Courier New" w:hAnsi="Courier New" w:cs="Courier New"/>
          <w:sz w:val="18"/>
          <w:szCs w:val="18"/>
        </w:rPr>
        <w:t>.   21490   20990    500  2.3    21480   21040    440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O BRIEN ..............    7970    7840    120  1.6     7980    7880    100  1.3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OSCEOLA ..............    3510    3450     60  1.7     3500    3460     40  1.3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PAGE .................    6090    5950    140  2.3     6070    5940    130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PALO ALTO ............    4920    4830     90  1.7     4960    4880     80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PLYMOUTH (PART OF MSA)   14580   14360    230  1.6    14640   14440    200  1.4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POCAHONTAS ...........    4280    4210     70  1.6     4270    4210     60  1.4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POLK (PART OF MSA) ...  264000  258200   5700  2.2   268600  263300   5400  2.0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POTTAWATTAMIE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(PART OF MSA) .....   48540   47590    950  2.0    48990   48160    830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POWESHIEK ............   10390   10210    180  1.7    10520   10370    150  1.4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RINGGOLD .............    2550    2500     50  2.1     2520    2480     40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SAC ..................    5330    5240     90  1.7     5290    5210     80  1.5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SCOTT (PART OF MSA) ..   86680   84410   2270  2.6    87820   85720   2100  2.4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SHELBY ...............    6570    6460    120  1.8     6540    6440    100  1.5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SIOUX ................   20460   20210    250  1.2    20440   20240    200  1.0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STORY (MSA) ..........   59800   58900    900  1.4    60700   60100    600  1.1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TAMA .................    9530    9320    210  2.2     9660    9470    180  1.9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TAYLOR ...............    3260    3200     60  1.8     3240    3190     50  1.5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UNION ................    6360    6170    190  3.0     6370    6200    170  2.7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VAN BUREN ............    3650    3560    100  2.6     3600    3520     80  2.3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WAPELLO(PART OF MICRO)   17510   16810    690  4.0    17450   16970    490  2.8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WARREN (PART OF MSA) .   27800   27200    500  1.9    28200   27700    500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WASHINGTON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(PART OF MSA) .....   12400   12100    200  1.9    12400   12200    200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WAYNE ................    2730    2660     70  2.4     2750    2680     60  2.3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WEBSTER (MICRO) ......   19290   18780    510  2.6    19390   18920    470  2.4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WINNEBAGO ............    5140    5020    120  2.3     5140    5030    110  2.2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WINNESHIEK ...........   11890   11690    210  1.7    11870   11690    180  1.5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WOODBURY (PART OF MSA)   54400   53300   1100  2.1    55100   54000   1000  1.8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WORTH (PART OF MICRO).    4200    4110     90  2.1     4200    4110     90  2.0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WRIGHT ...............    6380    6240    140  2.2     6340    6220    120  2.0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                         MONTHLY LABOR FORCE DATA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                           SEPTEMBER  2018                  OCTOBER  2018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MULTI-C</w:t>
      </w:r>
      <w:r>
        <w:rPr>
          <w:rFonts w:ascii="Courier New" w:hAnsi="Courier New" w:cs="Courier New"/>
          <w:sz w:val="18"/>
          <w:szCs w:val="18"/>
        </w:rPr>
        <w:t>OU</w:t>
      </w:r>
      <w:r w:rsidRPr="00D74106">
        <w:rPr>
          <w:rFonts w:ascii="Courier New" w:hAnsi="Courier New" w:cs="Courier New"/>
          <w:sz w:val="18"/>
          <w:szCs w:val="18"/>
        </w:rPr>
        <w:t>NTY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MICRO</w:t>
      </w:r>
      <w:r>
        <w:rPr>
          <w:rFonts w:ascii="Courier New" w:hAnsi="Courier New" w:cs="Courier New"/>
          <w:sz w:val="18"/>
          <w:szCs w:val="18"/>
        </w:rPr>
        <w:t>POLITAN</w:t>
      </w:r>
      <w:r w:rsidRPr="00D74106">
        <w:rPr>
          <w:rFonts w:ascii="Courier New" w:hAnsi="Courier New" w:cs="Courier New"/>
          <w:sz w:val="18"/>
          <w:szCs w:val="18"/>
        </w:rPr>
        <w:t xml:space="preserve"> AREAS</w:t>
      </w:r>
      <w:r>
        <w:rPr>
          <w:rFonts w:ascii="Courier New" w:hAnsi="Courier New" w:cs="Courier New"/>
          <w:sz w:val="18"/>
          <w:szCs w:val="18"/>
        </w:rPr>
        <w:t xml:space="preserve">    </w:t>
      </w:r>
      <w:r w:rsidRPr="00D74106">
        <w:rPr>
          <w:rFonts w:ascii="Courier New" w:hAnsi="Courier New" w:cs="Courier New"/>
          <w:sz w:val="18"/>
          <w:szCs w:val="18"/>
        </w:rPr>
        <w:t xml:space="preserve">  LABOR                        LABOR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(NOT SEASONALLY ADJ.)   FORCE    EMP    UNEMP RATE   FORCE    EMP    UNEMP RATE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BURLINGTON ...........   22900   22220    680  3.0    22880   22200    680  3.0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FORT MADISON-KEOKUK ..   27430   26390   1040  3.8    27840   26880    970  3.5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MASON CITY ...........   27520   26920    610  2.2    27730   27170    560  2.0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OTTUMWA ..............   21760   20930    830  3.8    21640   21070    580  2.7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================================================================================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CITIES: (NOT SEASONALLY ADJ.)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AMES .................   41300   40700    600  1.3    41900   41500    400  0.9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ANKENY ...............   34200   33600    600  1.9    34800   34200    600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BETTENDORF ...........   17980   17570    410  2.3    18180   17840    340  1.8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BURLINGTON ...........   11900   11560    340  2.8    11890   11560    320  2.7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CEDAR FALLS ..........   22200   21800    400  1.8    22400   22100    300  1.4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CEDAR RAPIDS .........   70800   69000   1900  2.6    71400   69700   1700  2.4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CLINTON ..............   11790   11420    380  3.2    11800   11480    320  2.7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COUNCIL BLUFFS .......   31790   31120    660  2.1    32080   31500    580  1.8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DAVENPORT ............   50300   48840   1460  2.9    50990   49600   1390  2.7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DES MOINES ...........  113800  111000   2800  2.4   115900  113200   2700  2.3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DUBUQUE ..............   32200   31500    700  2.1    32700   32100    600  1.8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FORT DODGE ...........   12290   11940    350  2.9    12350   12030    320  2.6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IOWA CITY ............   43000   42300    700  1.7    43600   43000    600  1.3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MARION (MICRO) .......   20300   19800    500  2.2    20400   20000    400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MARSHALLTOWN .........   11640   11140    510  4.3    11660   11190    470  4.0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MASON CITY ...........   14810   14460    350  2.4    14930   14620    310  2.1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OTTUMWA ..............   11990   11490    490  4.1    11970   11600    370  3.1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SIOUX CITY ...........   43600   42700    900  2.2    44100   43300    800  1.9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URBANDALE ............   25200   24700    500  1.8    25600   25200    400  1.6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WATERLOO .............   33100   32100   1000  2.9    33400   32500    900  2.6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WEST DES MOINES ......   39200   38400    800  2.0    39800   39100    700  1.7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U.S. (SEASONALLY ADJ)*  161926  155962   5964  3.7   162637  156562   6075  3.7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* FIGURES ROUNDED TO NEAREST THOUSAND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>SOURCE: LABOR MARKET AND ECONOMIC RESEARCH BUREAU, IOWA WORKFORCE DEVELOPMENT</w:t>
      </w:r>
    </w:p>
    <w:p w:rsidR="00675816" w:rsidRPr="00D74106" w:rsidRDefault="00675816" w:rsidP="008448DB">
      <w:pPr>
        <w:pStyle w:val="PlainText"/>
        <w:rPr>
          <w:rFonts w:ascii="Courier New" w:hAnsi="Courier New" w:cs="Courier New"/>
          <w:sz w:val="18"/>
          <w:szCs w:val="18"/>
        </w:rPr>
      </w:pPr>
      <w:r w:rsidRPr="00D74106">
        <w:rPr>
          <w:rFonts w:ascii="Courier New" w:hAnsi="Courier New" w:cs="Courier New"/>
          <w:sz w:val="18"/>
          <w:szCs w:val="18"/>
        </w:rPr>
        <w:t xml:space="preserve">        (515) 281-3890</w:t>
      </w:r>
    </w:p>
    <w:sectPr w:rsidR="00675816" w:rsidRPr="00D74106" w:rsidSect="00D74106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27021"/>
    <w:rsid w:val="00383A96"/>
    <w:rsid w:val="00675816"/>
    <w:rsid w:val="008448DB"/>
    <w:rsid w:val="00927021"/>
    <w:rsid w:val="00AA74E3"/>
    <w:rsid w:val="00C773A9"/>
    <w:rsid w:val="00D74106"/>
    <w:rsid w:val="00DF4C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3A96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8448D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8448DB"/>
    <w:rPr>
      <w:rFonts w:ascii="Consolas" w:hAnsi="Consolas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3</Pages>
  <Words>1760</Words>
  <Characters>10035</Characters>
  <Application>Microsoft Office Outlook</Application>
  <DocSecurity>0</DocSecurity>
  <Lines>0</Lines>
  <Paragraphs>0</Paragraphs>
  <ScaleCrop>false</ScaleCrop>
  <Company>IWD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MONTHLY LABOR FORCE DATA</dc:title>
  <dc:subject/>
  <dc:creator>KHenze</dc:creator>
  <cp:keywords/>
  <dc:description/>
  <cp:lastModifiedBy>KROS</cp:lastModifiedBy>
  <cp:revision>2</cp:revision>
  <dcterms:created xsi:type="dcterms:W3CDTF">2018-11-23T11:48:00Z</dcterms:created>
  <dcterms:modified xsi:type="dcterms:W3CDTF">2018-11-23T11:48:00Z</dcterms:modified>
</cp:coreProperties>
</file>