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496308" w:rsidP="00FF3E1A">
            <w:pPr>
              <w:pStyle w:val="Subtitle"/>
              <w:jc w:val="center"/>
            </w:pPr>
            <w:bookmarkStart w:id="0" w:name="_GoBack"/>
            <w:bookmarkEnd w:id="0"/>
            <w:r>
              <w:t>Braswell Boys Basketball</w:t>
            </w:r>
          </w:p>
          <w:p w:rsidR="00496308" w:rsidRDefault="00496308" w:rsidP="00FF3E1A">
            <w:pPr>
              <w:pStyle w:val="Title"/>
              <w:jc w:val="center"/>
            </w:pPr>
            <w:r>
              <w:t>SUMMER CAMPS</w:t>
            </w:r>
          </w:p>
          <w:p w:rsidR="00FF3E1A" w:rsidRPr="00204BB6" w:rsidRDefault="00204BB6" w:rsidP="00FF3E1A">
            <w:pPr>
              <w:pStyle w:val="Title"/>
              <w:jc w:val="center"/>
              <w:rPr>
                <w:rStyle w:val="Hyperlink"/>
                <w:sz w:val="36"/>
                <w:szCs w:val="36"/>
              </w:rPr>
            </w:pPr>
            <w:r>
              <w:rPr>
                <w:sz w:val="36"/>
                <w:szCs w:val="36"/>
              </w:rPr>
              <w:fldChar w:fldCharType="begin"/>
            </w:r>
            <w:r>
              <w:rPr>
                <w:sz w:val="36"/>
                <w:szCs w:val="36"/>
              </w:rPr>
              <w:instrText xml:space="preserve"> HYPERLINK "https://www.rankonesport.com/Public/Camps/CampsList.aspx?d=730fd002-2d34-4c63-8ffd-03ccdd940efb&amp;Sc=4710" </w:instrText>
            </w:r>
            <w:r>
              <w:rPr>
                <w:sz w:val="36"/>
                <w:szCs w:val="36"/>
              </w:rPr>
              <w:fldChar w:fldCharType="separate"/>
            </w:r>
            <w:r w:rsidR="00496308" w:rsidRPr="00204BB6">
              <w:rPr>
                <w:rStyle w:val="Hyperlink"/>
                <w:sz w:val="36"/>
                <w:szCs w:val="36"/>
              </w:rPr>
              <w:t>www.bengalpride.org</w:t>
            </w:r>
          </w:p>
          <w:p w:rsidR="00496308" w:rsidRDefault="00204BB6" w:rsidP="00FF3E1A">
            <w:pPr>
              <w:pStyle w:val="Titl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fldChar w:fldCharType="end"/>
            </w:r>
            <w:r w:rsidR="00496308">
              <w:rPr>
                <w:sz w:val="36"/>
                <w:szCs w:val="36"/>
              </w:rPr>
              <w:t>to register</w:t>
            </w:r>
          </w:p>
          <w:p w:rsidR="00496308" w:rsidRPr="00496308" w:rsidRDefault="00496308" w:rsidP="00496308">
            <w:pPr>
              <w:pStyle w:val="Title"/>
              <w:rPr>
                <w:sz w:val="36"/>
                <w:szCs w:val="36"/>
              </w:rPr>
            </w:pPr>
          </w:p>
          <w:p w:rsidR="00A827E5" w:rsidRDefault="00496308" w:rsidP="00897FB4">
            <w:pPr>
              <w:pStyle w:val="Date"/>
              <w:rPr>
                <w:sz w:val="32"/>
                <w:szCs w:val="32"/>
              </w:rPr>
            </w:pPr>
            <w:r w:rsidRPr="005422E7">
              <w:rPr>
                <w:sz w:val="32"/>
                <w:szCs w:val="32"/>
              </w:rPr>
              <w:t>1-6</w:t>
            </w:r>
            <w:r w:rsidR="005422E7">
              <w:rPr>
                <w:sz w:val="32"/>
                <w:szCs w:val="32"/>
                <w:vertAlign w:val="superscript"/>
              </w:rPr>
              <w:t xml:space="preserve"> </w:t>
            </w:r>
            <w:r w:rsidR="00A827E5">
              <w:rPr>
                <w:sz w:val="32"/>
                <w:szCs w:val="32"/>
              </w:rPr>
              <w:t>grade-</w:t>
            </w:r>
            <w:r w:rsidR="005422E7" w:rsidRPr="005422E7">
              <w:rPr>
                <w:sz w:val="32"/>
                <w:szCs w:val="32"/>
              </w:rPr>
              <w:t xml:space="preserve"> </w:t>
            </w:r>
          </w:p>
          <w:p w:rsidR="00897FB4" w:rsidRPr="005422E7" w:rsidRDefault="00A827E5" w:rsidP="00897FB4">
            <w:pPr>
              <w:pStyle w:val="Da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-</w:t>
            </w:r>
            <w:r w:rsidR="00496308" w:rsidRPr="005422E7">
              <w:rPr>
                <w:sz w:val="32"/>
                <w:szCs w:val="32"/>
              </w:rPr>
              <w:t xml:space="preserve">June </w:t>
            </w:r>
            <w:r w:rsidR="00410D8F">
              <w:rPr>
                <w:sz w:val="32"/>
                <w:szCs w:val="32"/>
              </w:rPr>
              <w:t>4-</w:t>
            </w:r>
            <w:proofErr w:type="gramStart"/>
            <w:r w:rsidR="00410D8F">
              <w:rPr>
                <w:sz w:val="32"/>
                <w:szCs w:val="32"/>
              </w:rPr>
              <w:t>7</w:t>
            </w:r>
            <w:r w:rsidR="00496308" w:rsidRPr="005422E7">
              <w:rPr>
                <w:sz w:val="32"/>
                <w:szCs w:val="32"/>
              </w:rPr>
              <w:t xml:space="preserve">  9</w:t>
            </w:r>
            <w:proofErr w:type="gramEnd"/>
            <w:r w:rsidR="00496308" w:rsidRPr="005422E7">
              <w:rPr>
                <w:sz w:val="32"/>
                <w:szCs w:val="32"/>
              </w:rPr>
              <w:t xml:space="preserve">am-Noon @ </w:t>
            </w:r>
            <w:r w:rsidR="00410D8F">
              <w:rPr>
                <w:sz w:val="32"/>
                <w:szCs w:val="32"/>
              </w:rPr>
              <w:t>Rodriguez MS</w:t>
            </w:r>
            <w:r w:rsidR="005422E7" w:rsidRPr="005422E7">
              <w:rPr>
                <w:sz w:val="32"/>
                <w:szCs w:val="32"/>
              </w:rPr>
              <w:t xml:space="preserve"> </w:t>
            </w:r>
          </w:p>
          <w:p w:rsidR="005422E7" w:rsidRPr="005422E7" w:rsidRDefault="005422E7" w:rsidP="00897FB4">
            <w:pPr>
              <w:pStyle w:val="Date"/>
              <w:rPr>
                <w:sz w:val="32"/>
                <w:szCs w:val="32"/>
              </w:rPr>
            </w:pPr>
            <w:r w:rsidRPr="005422E7">
              <w:rPr>
                <w:sz w:val="32"/>
                <w:szCs w:val="32"/>
              </w:rPr>
              <w:t xml:space="preserve">     -cost $75  (walk-in</w:t>
            </w:r>
            <w:r w:rsidR="002F6DF2">
              <w:rPr>
                <w:sz w:val="32"/>
                <w:szCs w:val="32"/>
              </w:rPr>
              <w:t>s</w:t>
            </w:r>
            <w:r w:rsidRPr="005422E7">
              <w:rPr>
                <w:sz w:val="32"/>
                <w:szCs w:val="32"/>
              </w:rPr>
              <w:t xml:space="preserve"> on Frist day of Camp $80)</w:t>
            </w:r>
          </w:p>
          <w:p w:rsidR="005422E7" w:rsidRDefault="005422E7" w:rsidP="00897FB4">
            <w:pPr>
              <w:pStyle w:val="Date"/>
              <w:rPr>
                <w:sz w:val="36"/>
                <w:szCs w:val="36"/>
              </w:rPr>
            </w:pPr>
          </w:p>
          <w:p w:rsidR="00A827E5" w:rsidRDefault="00496308" w:rsidP="00496308">
            <w:pPr>
              <w:pStyle w:val="Date"/>
              <w:rPr>
                <w:sz w:val="32"/>
                <w:szCs w:val="32"/>
              </w:rPr>
            </w:pPr>
            <w:r w:rsidRPr="005422E7">
              <w:rPr>
                <w:sz w:val="32"/>
                <w:szCs w:val="32"/>
              </w:rPr>
              <w:t>7-9</w:t>
            </w:r>
            <w:r w:rsidR="005422E7" w:rsidRPr="005422E7">
              <w:rPr>
                <w:sz w:val="32"/>
                <w:szCs w:val="32"/>
                <w:vertAlign w:val="superscript"/>
              </w:rPr>
              <w:t xml:space="preserve"> </w:t>
            </w:r>
            <w:r w:rsidR="00A827E5">
              <w:rPr>
                <w:sz w:val="32"/>
                <w:szCs w:val="32"/>
              </w:rPr>
              <w:t>Grade-</w:t>
            </w:r>
            <w:r w:rsidR="005422E7" w:rsidRPr="005422E7">
              <w:rPr>
                <w:sz w:val="32"/>
                <w:szCs w:val="32"/>
              </w:rPr>
              <w:t xml:space="preserve"> </w:t>
            </w:r>
          </w:p>
          <w:p w:rsidR="00897FB4" w:rsidRPr="005422E7" w:rsidRDefault="00A827E5" w:rsidP="00496308">
            <w:pPr>
              <w:pStyle w:val="Da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-</w:t>
            </w:r>
            <w:r w:rsidR="00496308" w:rsidRPr="005422E7">
              <w:rPr>
                <w:sz w:val="32"/>
                <w:szCs w:val="32"/>
              </w:rPr>
              <w:t xml:space="preserve">June </w:t>
            </w:r>
            <w:r w:rsidR="00410D8F">
              <w:rPr>
                <w:sz w:val="32"/>
                <w:szCs w:val="32"/>
              </w:rPr>
              <w:t>11-14</w:t>
            </w:r>
            <w:r w:rsidR="00496308" w:rsidRPr="005422E7">
              <w:rPr>
                <w:sz w:val="32"/>
                <w:szCs w:val="32"/>
              </w:rPr>
              <w:t xml:space="preserve"> 11</w:t>
            </w:r>
            <w:r w:rsidR="00410D8F">
              <w:rPr>
                <w:sz w:val="32"/>
                <w:szCs w:val="32"/>
              </w:rPr>
              <w:t xml:space="preserve">:15-4:15 </w:t>
            </w:r>
            <w:r w:rsidR="00496308" w:rsidRPr="005422E7">
              <w:rPr>
                <w:sz w:val="32"/>
                <w:szCs w:val="32"/>
              </w:rPr>
              <w:t xml:space="preserve">@ Braswell </w:t>
            </w:r>
            <w:r>
              <w:rPr>
                <w:sz w:val="32"/>
                <w:szCs w:val="32"/>
              </w:rPr>
              <w:t>HS</w:t>
            </w:r>
          </w:p>
          <w:p w:rsidR="005422E7" w:rsidRPr="005422E7" w:rsidRDefault="005422E7" w:rsidP="00496308">
            <w:pPr>
              <w:pStyle w:val="Date"/>
              <w:rPr>
                <w:sz w:val="32"/>
                <w:szCs w:val="32"/>
              </w:rPr>
            </w:pPr>
            <w:r w:rsidRPr="005422E7">
              <w:rPr>
                <w:sz w:val="32"/>
                <w:szCs w:val="32"/>
              </w:rPr>
              <w:t xml:space="preserve">     -Cost $100 (walk-in</w:t>
            </w:r>
            <w:r w:rsidR="002F6DF2">
              <w:rPr>
                <w:sz w:val="32"/>
                <w:szCs w:val="32"/>
              </w:rPr>
              <w:t>s</w:t>
            </w:r>
            <w:r w:rsidRPr="005422E7">
              <w:rPr>
                <w:sz w:val="32"/>
                <w:szCs w:val="32"/>
              </w:rPr>
              <w:t xml:space="preserve"> on first day of camp $110)</w:t>
            </w:r>
          </w:p>
          <w:p w:rsidR="00496308" w:rsidRDefault="00496308" w:rsidP="00496308">
            <w:pPr>
              <w:pStyle w:val="Date"/>
              <w:rPr>
                <w:sz w:val="36"/>
                <w:szCs w:val="36"/>
              </w:rPr>
            </w:pPr>
          </w:p>
          <w:p w:rsidR="00496308" w:rsidRPr="00496308" w:rsidRDefault="00496308" w:rsidP="00496308">
            <w:pPr>
              <w:pStyle w:val="Date"/>
              <w:rPr>
                <w:sz w:val="36"/>
                <w:szCs w:val="36"/>
              </w:rPr>
            </w:pPr>
          </w:p>
          <w:p w:rsidR="00897FB4" w:rsidRPr="00897FB4" w:rsidRDefault="00496308" w:rsidP="00496308">
            <w:r>
              <w:t>All Campers will receive a free t-shirt.  Register b</w:t>
            </w:r>
            <w:r w:rsidR="005422E7">
              <w:t xml:space="preserve">y May 30 to ensure </w:t>
            </w:r>
            <w:r w:rsidR="00553D8C">
              <w:t xml:space="preserve">proper </w:t>
            </w:r>
            <w:r w:rsidR="005422E7">
              <w:t>shirt size.  Snacks/Drinks/Food available for purchase during breaks</w:t>
            </w:r>
            <w:r w:rsidR="00410D8F">
              <w:t>.  T</w:t>
            </w:r>
            <w:r w:rsidR="00F375C3">
              <w:t xml:space="preserve">here will be a lunch break in the middle of each day of the </w:t>
            </w:r>
            <w:r w:rsidR="00410D8F">
              <w:t>7-9</w:t>
            </w:r>
            <w:r w:rsidR="00410D8F" w:rsidRPr="00410D8F">
              <w:rPr>
                <w:vertAlign w:val="superscript"/>
              </w:rPr>
              <w:t>th</w:t>
            </w:r>
            <w:r w:rsidR="00410D8F">
              <w:t xml:space="preserve"> grade camp</w:t>
            </w:r>
            <w:r w:rsidR="00F375C3">
              <w:t>.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496308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:rsidR="00897FB4" w:rsidRPr="00897FB4" w:rsidRDefault="005422E7" w:rsidP="001570B2">
            <w:pPr>
              <w:pStyle w:val="ContactInfo"/>
            </w:pPr>
            <w:r>
              <w:t>For more information email Coach Sekeres at:  nsekeres@dentonisd.org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E36" w:rsidRDefault="001B0E36" w:rsidP="0068245E">
      <w:pPr>
        <w:spacing w:after="0" w:line="240" w:lineRule="auto"/>
      </w:pPr>
      <w:r>
        <w:separator/>
      </w:r>
    </w:p>
  </w:endnote>
  <w:endnote w:type="continuationSeparator" w:id="0">
    <w:p w:rsidR="001B0E36" w:rsidRDefault="001B0E3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E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E36" w:rsidRDefault="001B0E36" w:rsidP="0068245E">
      <w:pPr>
        <w:spacing w:after="0" w:line="240" w:lineRule="auto"/>
      </w:pPr>
      <w:r>
        <w:separator/>
      </w:r>
    </w:p>
  </w:footnote>
  <w:footnote w:type="continuationSeparator" w:id="0">
    <w:p w:rsidR="001B0E36" w:rsidRDefault="001B0E3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0B3BF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A908866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308" w:rsidRDefault="00496308" w:rsidP="00B110E8">
    <w:pPr>
      <w:pStyle w:val="Header"/>
      <w:ind w:left="0"/>
      <w:rPr>
        <w:noProof/>
        <w:lang w:eastAsia="en-US"/>
      </w:rPr>
    </w:pPr>
    <w:r>
      <w:rPr>
        <w:noProof/>
        <w:lang w:eastAsia="en-U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-361687</wp:posOffset>
          </wp:positionH>
          <wp:positionV relativeFrom="paragraph">
            <wp:posOffset>491382</wp:posOffset>
          </wp:positionV>
          <wp:extent cx="3389630" cy="2318385"/>
          <wp:effectExtent l="0" t="0" r="1270" b="5715"/>
          <wp:wrapThrough wrapText="bothSides">
            <wp:wrapPolygon edited="0">
              <wp:start x="0" y="0"/>
              <wp:lineTo x="0" y="21476"/>
              <wp:lineTo x="21487" y="21476"/>
              <wp:lineTo x="21487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raswell-Bengal-White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9630" cy="231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96308" w:rsidRDefault="00496308" w:rsidP="00B110E8">
    <w:pPr>
      <w:pStyle w:val="Header"/>
      <w:ind w:left="0"/>
      <w:rPr>
        <w:noProof/>
        <w:lang w:eastAsia="en-US"/>
      </w:rPr>
    </w:pPr>
  </w:p>
  <w:p w:rsidR="00496308" w:rsidRDefault="00496308" w:rsidP="00B110E8">
    <w:pPr>
      <w:pStyle w:val="Header"/>
      <w:ind w:left="0"/>
      <w:rPr>
        <w:noProof/>
        <w:lang w:eastAsia="en-US"/>
      </w:rPr>
    </w:pPr>
  </w:p>
  <w:p w:rsidR="00496308" w:rsidRDefault="00496308" w:rsidP="00B110E8">
    <w:pPr>
      <w:pStyle w:val="Header"/>
      <w:ind w:left="0"/>
      <w:rPr>
        <w:noProof/>
        <w:lang w:eastAsia="en-US"/>
      </w:rPr>
    </w:pPr>
  </w:p>
  <w:p w:rsidR="00496308" w:rsidRDefault="00496308" w:rsidP="00B110E8">
    <w:pPr>
      <w:pStyle w:val="Header"/>
      <w:ind w:left="0"/>
      <w:rPr>
        <w:noProof/>
        <w:lang w:eastAsia="en-US"/>
      </w:rPr>
    </w:pPr>
  </w:p>
  <w:p w:rsidR="009124DD" w:rsidRDefault="00B110E8" w:rsidP="00B110E8">
    <w:pPr>
      <w:pStyle w:val="Header"/>
      <w:ind w:left="0"/>
    </w:pPr>
    <w:r>
      <w:rPr>
        <w:noProof/>
        <w:lang w:eastAsia="en-US"/>
      </w:rPr>
      <w:drawing>
        <wp:inline distT="0" distB="0" distL="0" distR="0" wp14:anchorId="284B4590" wp14:editId="0AF722CE">
          <wp:extent cx="1475117" cy="1560722"/>
          <wp:effectExtent l="0" t="0" r="0" b="1905"/>
          <wp:docPr id="20" name="Picture 20" descr="Image result for clip art basketb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lip art basketb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51" cy="159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10795" b="1968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50C638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" path="m,l6848856,r,9144000l,9144000,,xm466133,466133r,8211734l6382723,8677867r,-8211734l466133,466133xe" fillcolor="black [3213]" strokecolor="black [3213]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E8"/>
    <w:rsid w:val="000E33EA"/>
    <w:rsid w:val="001519F0"/>
    <w:rsid w:val="001570B2"/>
    <w:rsid w:val="001624C3"/>
    <w:rsid w:val="001B0E36"/>
    <w:rsid w:val="00204BB6"/>
    <w:rsid w:val="00220400"/>
    <w:rsid w:val="002733AA"/>
    <w:rsid w:val="002A068F"/>
    <w:rsid w:val="002F6DF2"/>
    <w:rsid w:val="00410D8F"/>
    <w:rsid w:val="004611DB"/>
    <w:rsid w:val="00482F0C"/>
    <w:rsid w:val="00496308"/>
    <w:rsid w:val="005422E7"/>
    <w:rsid w:val="00553D8C"/>
    <w:rsid w:val="005D2D39"/>
    <w:rsid w:val="0068245E"/>
    <w:rsid w:val="0069500E"/>
    <w:rsid w:val="00713F12"/>
    <w:rsid w:val="00730B18"/>
    <w:rsid w:val="007A4EDB"/>
    <w:rsid w:val="00834305"/>
    <w:rsid w:val="00897FB4"/>
    <w:rsid w:val="008A5859"/>
    <w:rsid w:val="009124DD"/>
    <w:rsid w:val="0094423C"/>
    <w:rsid w:val="00991A38"/>
    <w:rsid w:val="00A827E5"/>
    <w:rsid w:val="00A95506"/>
    <w:rsid w:val="00AB123B"/>
    <w:rsid w:val="00B110E8"/>
    <w:rsid w:val="00B168F9"/>
    <w:rsid w:val="00C30AF3"/>
    <w:rsid w:val="00C67FD5"/>
    <w:rsid w:val="00C93A32"/>
    <w:rsid w:val="00CE754C"/>
    <w:rsid w:val="00CF207A"/>
    <w:rsid w:val="00D529A9"/>
    <w:rsid w:val="00E402F3"/>
    <w:rsid w:val="00E43EFE"/>
    <w:rsid w:val="00ED06F7"/>
    <w:rsid w:val="00F375C3"/>
    <w:rsid w:val="00F65195"/>
    <w:rsid w:val="00FF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989338-EA9D-40A9-9975-53FCB569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496308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04BB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ekeres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52AC626F-4B0B-4B75-BAD9-5DF7A801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Sekeres, Nicholas R</dc:creator>
  <cp:keywords/>
  <dc:description/>
  <cp:lastModifiedBy>Bergman, Jeffrey G</cp:lastModifiedBy>
  <cp:revision>2</cp:revision>
  <dcterms:created xsi:type="dcterms:W3CDTF">2018-02-26T00:21:00Z</dcterms:created>
  <dcterms:modified xsi:type="dcterms:W3CDTF">2018-02-26T00:21:00Z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